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895" w:rsidRPr="007D2C20" w:rsidRDefault="001A7895" w:rsidP="00582BE7">
      <w:pPr>
        <w:spacing w:beforeLines="50" w:before="156" w:afterLines="50" w:after="156"/>
        <w:jc w:val="center"/>
        <w:rPr>
          <w:rFonts w:ascii="仿宋" w:eastAsia="仿宋" w:hAnsi="仿宋" w:cs="Arial"/>
          <w:b/>
          <w:color w:val="000000"/>
          <w:kern w:val="0"/>
          <w:sz w:val="32"/>
          <w:szCs w:val="32"/>
        </w:rPr>
      </w:pPr>
      <w:r w:rsidRPr="007D2C20">
        <w:rPr>
          <w:rFonts w:ascii="仿宋" w:eastAsia="仿宋" w:hAnsi="仿宋" w:cs="Arial" w:hint="eastAsia"/>
          <w:b/>
          <w:color w:val="000000"/>
          <w:kern w:val="0"/>
          <w:sz w:val="32"/>
          <w:szCs w:val="32"/>
        </w:rPr>
        <w:t>员工应聘登记表</w:t>
      </w:r>
    </w:p>
    <w:tbl>
      <w:tblPr>
        <w:tblW w:w="10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993"/>
        <w:gridCol w:w="793"/>
        <w:gridCol w:w="1117"/>
        <w:gridCol w:w="1208"/>
        <w:gridCol w:w="1419"/>
        <w:gridCol w:w="834"/>
        <w:gridCol w:w="15"/>
        <w:gridCol w:w="941"/>
        <w:gridCol w:w="1740"/>
      </w:tblGrid>
      <w:tr w:rsidR="00CB6C84" w:rsidRPr="00DB0C4D" w:rsidTr="00975EB8">
        <w:trPr>
          <w:cantSplit/>
          <w:trHeight w:hRule="exact" w:val="56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5B5BAD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姓 名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eastAsia="仿宋" w:cs="Calibri"/>
                <w:color w:val="000000"/>
                <w:kern w:val="0"/>
                <w:sz w:val="22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CB6C84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性 别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D15D99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照片</w:t>
            </w:r>
          </w:p>
        </w:tc>
      </w:tr>
      <w:tr w:rsidR="00CB6C84" w:rsidRPr="00DB0C4D" w:rsidTr="00975EB8">
        <w:trPr>
          <w:cantSplit/>
          <w:trHeight w:hRule="exact" w:val="56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3952BA" w:rsidP="005B5BAD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年 龄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5643CD">
            <w:pPr>
              <w:widowControl/>
              <w:ind w:rightChars="100" w:right="210"/>
              <w:jc w:val="righ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出生日期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ind w:right="296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CB6C84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民 族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CB6C84" w:rsidRPr="00DB0C4D" w:rsidTr="00975EB8">
        <w:trPr>
          <w:cantSplit/>
          <w:trHeight w:hRule="exact" w:val="56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3952BA" w:rsidP="005B5BAD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 xml:space="preserve">身 </w:t>
            </w:r>
            <w:bookmarkStart w:id="0" w:name="_GoBack"/>
            <w:bookmarkEnd w:id="0"/>
            <w:r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高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CF2B68">
            <w:pPr>
              <w:widowControl/>
              <w:ind w:rightChars="100" w:right="210"/>
              <w:jc w:val="righ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婚姻状况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□已婚□未婚□其他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975EB8">
            <w:pPr>
              <w:widowControl/>
              <w:spacing w:line="240" w:lineRule="exact"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政</w:t>
            </w:r>
            <w:r w:rsidR="00C232DB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 xml:space="preserve"> </w:t>
            </w: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治面</w:t>
            </w:r>
            <w:r w:rsidR="00C232DB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 xml:space="preserve"> </w:t>
            </w: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貌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CB6C84" w:rsidRPr="00DB0C4D" w:rsidTr="00975EB8">
        <w:trPr>
          <w:cantSplit/>
          <w:trHeight w:hRule="exact" w:val="56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移动电话</w:t>
            </w:r>
          </w:p>
        </w:tc>
        <w:tc>
          <w:tcPr>
            <w:tcW w:w="2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eastAsia="仿宋" w:cs="Calibri"/>
                <w:color w:val="000000"/>
                <w:kern w:val="0"/>
                <w:sz w:val="22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eastAsia="仿宋" w:cs="Calibri"/>
                <w:color w:val="000000"/>
                <w:kern w:val="0"/>
                <w:sz w:val="22"/>
              </w:rPr>
              <w:t> </w:t>
            </w: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电子邮箱</w:t>
            </w:r>
          </w:p>
        </w:tc>
        <w:tc>
          <w:tcPr>
            <w:tcW w:w="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CB6C84" w:rsidRPr="00DB0C4D" w:rsidTr="00975EB8">
        <w:trPr>
          <w:cantSplit/>
          <w:trHeight w:hRule="exact" w:val="56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EB8" w:rsidRDefault="00CB6C84" w:rsidP="00975EB8">
            <w:pPr>
              <w:widowControl/>
              <w:spacing w:line="240" w:lineRule="exact"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户口</w:t>
            </w:r>
          </w:p>
          <w:p w:rsidR="00CB6C84" w:rsidRPr="00DB0C4D" w:rsidRDefault="00CB6C84" w:rsidP="00975EB8">
            <w:pPr>
              <w:widowControl/>
              <w:spacing w:line="240" w:lineRule="exact"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所在地</w:t>
            </w:r>
          </w:p>
        </w:tc>
        <w:tc>
          <w:tcPr>
            <w:tcW w:w="2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CB6C84">
            <w:pPr>
              <w:widowControl/>
              <w:jc w:val="center"/>
              <w:rPr>
                <w:rFonts w:eastAsia="仿宋" w:cs="Calibri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现住址</w:t>
            </w:r>
          </w:p>
        </w:tc>
        <w:tc>
          <w:tcPr>
            <w:tcW w:w="4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CB6C84" w:rsidRPr="00DB0C4D" w:rsidTr="00975EB8">
        <w:trPr>
          <w:cantSplit/>
          <w:trHeight w:hRule="exact" w:val="56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毕业学校</w:t>
            </w:r>
          </w:p>
        </w:tc>
        <w:tc>
          <w:tcPr>
            <w:tcW w:w="2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CB6C84">
            <w:pPr>
              <w:widowControl/>
              <w:jc w:val="center"/>
              <w:rPr>
                <w:rFonts w:eastAsia="仿宋" w:cs="Calibri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专   业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widowControl/>
              <w:jc w:val="left"/>
              <w:rPr>
                <w:rFonts w:eastAsia="仿宋" w:cs="Calibri"/>
                <w:color w:val="000000"/>
                <w:kern w:val="0"/>
                <w:sz w:val="22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CB6C84">
            <w:pPr>
              <w:widowControl/>
              <w:jc w:val="center"/>
              <w:rPr>
                <w:rFonts w:eastAsia="仿宋" w:cs="Calibri"/>
                <w:color w:val="000000"/>
                <w:kern w:val="0"/>
                <w:sz w:val="22"/>
              </w:rPr>
            </w:pPr>
            <w:r w:rsidRPr="00DB0C4D">
              <w:rPr>
                <w:rFonts w:eastAsia="仿宋" w:cs="Calibri" w:hint="eastAsia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C84" w:rsidRPr="00DB0C4D" w:rsidRDefault="00CB6C84" w:rsidP="008047AB">
            <w:pPr>
              <w:jc w:val="lef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 xml:space="preserve">教   </w:t>
            </w:r>
          </w:p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育</w:t>
            </w:r>
          </w:p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程</w:t>
            </w:r>
          </w:p>
          <w:p w:rsidR="001A7895" w:rsidRPr="00DB0C4D" w:rsidRDefault="001A7895" w:rsidP="008047AB">
            <w:pPr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度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起止年月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学校/培训机构</w:t>
            </w: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专业/培训课程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证书及学历</w:t>
            </w: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至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至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至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工</w:t>
            </w:r>
          </w:p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作</w:t>
            </w:r>
          </w:p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经</w:t>
            </w:r>
          </w:p>
          <w:p w:rsidR="001A7895" w:rsidRPr="00DB0C4D" w:rsidRDefault="001A7895" w:rsidP="008047AB">
            <w:pPr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历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起止年月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020E64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单位名称</w:t>
            </w: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020E64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职务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离职原因</w:t>
            </w: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至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至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至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家</w:t>
            </w:r>
          </w:p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庭</w:t>
            </w:r>
          </w:p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成</w:t>
            </w:r>
          </w:p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姓  名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关 系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年  龄</w:t>
            </w:r>
          </w:p>
        </w:tc>
        <w:tc>
          <w:tcPr>
            <w:tcW w:w="4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工作单位/职业或家庭地址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联系电话</w:t>
            </w: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4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4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975EB8">
        <w:trPr>
          <w:cantSplit/>
          <w:trHeight w:hRule="exact" w:val="510"/>
          <w:jc w:val="center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snapToGrid w:val="0"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4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9A371A" w:rsidRPr="00DB0C4D" w:rsidTr="005365DE">
        <w:trPr>
          <w:cantSplit/>
          <w:trHeight w:hRule="exact" w:val="1134"/>
          <w:jc w:val="center"/>
        </w:trPr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1A" w:rsidRDefault="00291590" w:rsidP="008047AB">
            <w:pPr>
              <w:widowControl/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特长</w:t>
            </w:r>
          </w:p>
          <w:p w:rsidR="009A371A" w:rsidRPr="00DB0C4D" w:rsidRDefault="009A371A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技能</w:t>
            </w:r>
          </w:p>
        </w:tc>
        <w:tc>
          <w:tcPr>
            <w:tcW w:w="90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71A" w:rsidRPr="00DB0C4D" w:rsidRDefault="009A371A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1A7895" w:rsidRPr="00DB0C4D" w:rsidTr="00305180">
        <w:trPr>
          <w:cantSplit/>
          <w:trHeight w:val="567"/>
          <w:jc w:val="center"/>
        </w:trPr>
        <w:tc>
          <w:tcPr>
            <w:tcW w:w="403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B71E31" w:rsidP="00B71E31">
            <w:pPr>
              <w:widowControl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有无亲属在本单位工作</w:t>
            </w:r>
            <w:r w:rsidR="001A7895"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□有  □无</w:t>
            </w:r>
          </w:p>
        </w:tc>
        <w:tc>
          <w:tcPr>
            <w:tcW w:w="12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姓名</w:t>
            </w: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/>
                <w:sz w:val="22"/>
              </w:rPr>
            </w:pPr>
          </w:p>
        </w:tc>
        <w:tc>
          <w:tcPr>
            <w:tcW w:w="179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与本人关系</w:t>
            </w: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895" w:rsidRPr="00DB0C4D" w:rsidRDefault="001A7895" w:rsidP="008047AB">
            <w:pPr>
              <w:widowControl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</w:p>
        </w:tc>
      </w:tr>
      <w:tr w:rsidR="00344033" w:rsidRPr="00DB0C4D" w:rsidTr="000D400F">
        <w:trPr>
          <w:cantSplit/>
          <w:trHeight w:hRule="exact" w:val="181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033" w:rsidRPr="00DB0C4D" w:rsidRDefault="00344033" w:rsidP="00A16B75">
            <w:pPr>
              <w:widowControl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诚</w:t>
            </w:r>
          </w:p>
          <w:p w:rsidR="00344033" w:rsidRPr="00DB0C4D" w:rsidRDefault="00344033" w:rsidP="00A16B75">
            <w:pPr>
              <w:widowControl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信</w:t>
            </w:r>
          </w:p>
          <w:p w:rsidR="00344033" w:rsidRPr="00DB0C4D" w:rsidRDefault="00344033" w:rsidP="00A16B75">
            <w:pPr>
              <w:widowControl/>
              <w:jc w:val="center"/>
              <w:rPr>
                <w:rFonts w:ascii="仿宋" w:eastAsia="仿宋" w:hAnsi="仿宋"/>
                <w:sz w:val="22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声</w:t>
            </w:r>
          </w:p>
          <w:p w:rsidR="00344033" w:rsidRPr="00DB0C4D" w:rsidRDefault="00344033" w:rsidP="00A16B75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2"/>
                <w:u w:val="single"/>
              </w:rPr>
            </w:pPr>
            <w:r w:rsidRPr="00DB0C4D">
              <w:rPr>
                <w:rFonts w:ascii="仿宋" w:eastAsia="仿宋" w:hAnsi="仿宋" w:hint="eastAsia"/>
                <w:sz w:val="22"/>
              </w:rPr>
              <w:t>明</w:t>
            </w:r>
          </w:p>
        </w:tc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033" w:rsidRPr="00DB0C4D" w:rsidRDefault="00A35F2C" w:rsidP="00A35F2C">
            <w:pPr>
              <w:spacing w:line="480" w:lineRule="auto"/>
              <w:ind w:left="1104" w:hangingChars="500" w:hanging="1104"/>
              <w:rPr>
                <w:rFonts w:ascii="仿宋" w:eastAsia="仿宋" w:hAnsi="仿宋"/>
                <w:b/>
                <w:sz w:val="22"/>
              </w:rPr>
            </w:pPr>
            <w:r w:rsidRPr="00DB0C4D">
              <w:rPr>
                <w:rFonts w:eastAsia="仿宋_GB2312" w:hint="eastAsia"/>
                <w:b/>
                <w:sz w:val="22"/>
              </w:rPr>
              <w:t>本人承诺：上述</w:t>
            </w:r>
            <w:r w:rsidR="00344033" w:rsidRPr="00DB0C4D">
              <w:rPr>
                <w:rFonts w:ascii="仿宋" w:eastAsia="仿宋" w:hAnsi="仿宋" w:hint="eastAsia"/>
                <w:b/>
                <w:sz w:val="22"/>
              </w:rPr>
              <w:t>填写的</w:t>
            </w:r>
            <w:r w:rsidRPr="00DB0C4D">
              <w:rPr>
                <w:rFonts w:ascii="仿宋" w:eastAsia="仿宋" w:hAnsi="仿宋" w:hint="eastAsia"/>
                <w:b/>
                <w:sz w:val="22"/>
              </w:rPr>
              <w:t>内容</w:t>
            </w:r>
            <w:r w:rsidR="00344033" w:rsidRPr="00DB0C4D">
              <w:rPr>
                <w:rFonts w:ascii="仿宋" w:eastAsia="仿宋" w:hAnsi="仿宋" w:hint="eastAsia"/>
                <w:b/>
                <w:sz w:val="22"/>
              </w:rPr>
              <w:t>和提供的</w:t>
            </w:r>
            <w:r w:rsidRPr="00DB0C4D">
              <w:rPr>
                <w:rFonts w:ascii="仿宋" w:eastAsia="仿宋" w:hAnsi="仿宋" w:hint="eastAsia"/>
                <w:b/>
                <w:sz w:val="22"/>
              </w:rPr>
              <w:t>相关</w:t>
            </w:r>
            <w:r w:rsidR="00344033" w:rsidRPr="00DB0C4D">
              <w:rPr>
                <w:rFonts w:ascii="仿宋" w:eastAsia="仿宋" w:hAnsi="仿宋" w:hint="eastAsia"/>
                <w:b/>
                <w:sz w:val="22"/>
              </w:rPr>
              <w:t>资料全部真实有效，若有虚假，</w:t>
            </w:r>
            <w:r w:rsidRPr="00DB0C4D">
              <w:rPr>
                <w:rFonts w:eastAsia="仿宋_GB2312" w:hint="eastAsia"/>
                <w:b/>
                <w:sz w:val="22"/>
              </w:rPr>
              <w:t>本人自愿放弃聘用资格并承担相应责任</w:t>
            </w:r>
            <w:r w:rsidR="00344033" w:rsidRPr="00DB0C4D">
              <w:rPr>
                <w:rFonts w:ascii="仿宋" w:eastAsia="仿宋" w:hAnsi="仿宋" w:cs="Arial" w:hint="eastAsia"/>
                <w:b/>
                <w:color w:val="000000"/>
                <w:kern w:val="0"/>
                <w:sz w:val="22"/>
              </w:rPr>
              <w:t>。</w:t>
            </w:r>
          </w:p>
          <w:p w:rsidR="00344033" w:rsidRPr="00DB0C4D" w:rsidRDefault="005856C2" w:rsidP="000D400F">
            <w:pPr>
              <w:widowControl/>
              <w:jc w:val="right"/>
              <w:rPr>
                <w:rFonts w:ascii="仿宋" w:eastAsia="仿宋" w:hAnsi="仿宋" w:cs="Arial"/>
                <w:color w:val="000000"/>
                <w:kern w:val="0"/>
                <w:sz w:val="22"/>
              </w:rPr>
            </w:pP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本人</w:t>
            </w:r>
            <w:r w:rsidR="00344033"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签名：</w:t>
            </w:r>
            <w:r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日期</w:t>
            </w:r>
            <w:r w:rsidRPr="00DB0C4D">
              <w:rPr>
                <w:rFonts w:ascii="仿宋" w:eastAsia="仿宋" w:hAnsi="仿宋" w:cs="Arial"/>
                <w:color w:val="000000"/>
                <w:kern w:val="0"/>
                <w:sz w:val="22"/>
              </w:rPr>
              <w:t>：</w:t>
            </w:r>
            <w:r w:rsidR="00344033" w:rsidRPr="00DB0C4D">
              <w:rPr>
                <w:rFonts w:ascii="仿宋" w:eastAsia="仿宋" w:hAnsi="仿宋" w:cs="Arial" w:hint="eastAsia"/>
                <w:color w:val="000000"/>
                <w:kern w:val="0"/>
                <w:sz w:val="22"/>
              </w:rPr>
              <w:t>年月日</w:t>
            </w:r>
          </w:p>
        </w:tc>
      </w:tr>
    </w:tbl>
    <w:p w:rsidR="003C3083" w:rsidRPr="00A35F2C" w:rsidRDefault="003C3083" w:rsidP="00D54794">
      <w:pPr>
        <w:ind w:leftChars="-133" w:left="-279" w:firstLineChars="200" w:firstLine="482"/>
        <w:rPr>
          <w:b/>
          <w:bCs/>
          <w:sz w:val="24"/>
          <w:szCs w:val="24"/>
        </w:rPr>
      </w:pPr>
    </w:p>
    <w:sectPr w:rsidR="003C3083" w:rsidRPr="00A35F2C" w:rsidSect="00F176D4">
      <w:headerReference w:type="default" r:id="rId7"/>
      <w:footerReference w:type="default" r:id="rId8"/>
      <w:pgSz w:w="11906" w:h="16838" w:code="9"/>
      <w:pgMar w:top="1134" w:right="1418" w:bottom="1134" w:left="1418" w:header="454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384" w:rsidRDefault="00543384" w:rsidP="0074340A">
      <w:r>
        <w:separator/>
      </w:r>
    </w:p>
  </w:endnote>
  <w:endnote w:type="continuationSeparator" w:id="0">
    <w:p w:rsidR="00543384" w:rsidRDefault="00543384" w:rsidP="00743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52F" w:rsidRPr="0064452F" w:rsidRDefault="004205E7" w:rsidP="00F176D4">
    <w:pPr>
      <w:pStyle w:val="a4"/>
      <w:ind w:right="-58"/>
      <w:jc w:val="center"/>
      <w:rPr>
        <w:rFonts w:ascii="Times New Roman" w:hAnsi="Times New Roman"/>
        <w:b/>
        <w:sz w:val="21"/>
        <w:szCs w:val="21"/>
      </w:rPr>
    </w:pPr>
    <w:r w:rsidRPr="0064452F">
      <w:rPr>
        <w:rFonts w:ascii="Times New Roman" w:hAnsi="Times New Roman"/>
        <w:b/>
        <w:sz w:val="21"/>
        <w:szCs w:val="21"/>
      </w:rPr>
      <w:fldChar w:fldCharType="begin"/>
    </w:r>
    <w:r w:rsidR="0064452F" w:rsidRPr="0064452F">
      <w:rPr>
        <w:rFonts w:ascii="Times New Roman" w:hAnsi="Times New Roman"/>
        <w:b/>
        <w:sz w:val="21"/>
        <w:szCs w:val="21"/>
      </w:rPr>
      <w:instrText xml:space="preserve"> PAGE   \* MERGEFORMAT </w:instrText>
    </w:r>
    <w:r w:rsidRPr="0064452F">
      <w:rPr>
        <w:rFonts w:ascii="Times New Roman" w:hAnsi="Times New Roman"/>
        <w:b/>
        <w:sz w:val="21"/>
        <w:szCs w:val="21"/>
      </w:rPr>
      <w:fldChar w:fldCharType="separate"/>
    </w:r>
    <w:r w:rsidR="005B5BAD" w:rsidRPr="005B5BAD">
      <w:rPr>
        <w:rFonts w:ascii="Times New Roman" w:hAnsi="Times New Roman"/>
        <w:b/>
        <w:noProof/>
        <w:sz w:val="21"/>
        <w:szCs w:val="21"/>
        <w:lang w:val="zh-CN"/>
      </w:rPr>
      <w:t>1</w:t>
    </w:r>
    <w:r w:rsidRPr="0064452F">
      <w:rPr>
        <w:rFonts w:ascii="Times New Roman" w:hAnsi="Times New Roman"/>
        <w:b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384" w:rsidRDefault="00543384" w:rsidP="0074340A">
      <w:r>
        <w:separator/>
      </w:r>
    </w:p>
  </w:footnote>
  <w:footnote w:type="continuationSeparator" w:id="0">
    <w:p w:rsidR="00543384" w:rsidRDefault="00543384" w:rsidP="00743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40A" w:rsidRDefault="00CC5D36" w:rsidP="0074340A">
    <w:pPr>
      <w:pStyle w:val="a3"/>
      <w:jc w:val="left"/>
    </w:pPr>
    <w:r w:rsidRPr="0007589C">
      <w:rPr>
        <w:noProof/>
      </w:rPr>
      <w:drawing>
        <wp:inline distT="0" distB="0" distL="0" distR="0">
          <wp:extent cx="1800225" cy="419100"/>
          <wp:effectExtent l="0" t="0" r="9525" b="0"/>
          <wp:docPr id="2" name="图片 0" descr="宜昌市数字证书服务中心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0" descr="宜昌市数字证书服务中心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B35DB"/>
    <w:multiLevelType w:val="hybridMultilevel"/>
    <w:tmpl w:val="9BC8BF16"/>
    <w:lvl w:ilvl="0" w:tplc="5FA22DB6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BC380E"/>
    <w:multiLevelType w:val="hybridMultilevel"/>
    <w:tmpl w:val="BD1082F6"/>
    <w:lvl w:ilvl="0" w:tplc="B746684A">
      <w:start w:val="1"/>
      <w:numFmt w:val="japaneseCounting"/>
      <w:lvlText w:val="第%1条"/>
      <w:lvlJc w:val="left"/>
      <w:pPr>
        <w:tabs>
          <w:tab w:val="num" w:pos="1560"/>
        </w:tabs>
        <w:ind w:left="1560" w:hanging="720"/>
      </w:pPr>
      <w:rPr>
        <w:rFonts w:hint="eastAsia"/>
        <w:b w:val="0"/>
        <w:sz w:val="21"/>
        <w:szCs w:val="21"/>
      </w:rPr>
    </w:lvl>
    <w:lvl w:ilvl="1" w:tplc="DD5A6B40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92203E86">
      <w:start w:val="1"/>
      <w:numFmt w:val="decimal"/>
      <w:lvlText w:val="%3、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1D2A7E21"/>
    <w:multiLevelType w:val="hybridMultilevel"/>
    <w:tmpl w:val="17764A66"/>
    <w:lvl w:ilvl="0" w:tplc="4380F568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1090C4C"/>
    <w:multiLevelType w:val="hybridMultilevel"/>
    <w:tmpl w:val="393C1B2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9525D17"/>
    <w:multiLevelType w:val="hybridMultilevel"/>
    <w:tmpl w:val="0C36BDCE"/>
    <w:lvl w:ilvl="0" w:tplc="AADEA41C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C7B2FF2"/>
    <w:multiLevelType w:val="hybridMultilevel"/>
    <w:tmpl w:val="3F480F8C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AD41125"/>
    <w:multiLevelType w:val="hybridMultilevel"/>
    <w:tmpl w:val="CCDEEF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B4B3F25"/>
    <w:multiLevelType w:val="hybridMultilevel"/>
    <w:tmpl w:val="3DB493D6"/>
    <w:lvl w:ilvl="0" w:tplc="AB26753A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04939CC"/>
    <w:multiLevelType w:val="hybridMultilevel"/>
    <w:tmpl w:val="2868A900"/>
    <w:lvl w:ilvl="0" w:tplc="CE06495C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3FE6D1E"/>
    <w:multiLevelType w:val="hybridMultilevel"/>
    <w:tmpl w:val="CCDEEF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7C61972"/>
    <w:multiLevelType w:val="hybridMultilevel"/>
    <w:tmpl w:val="BB40384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99C742F"/>
    <w:multiLevelType w:val="hybridMultilevel"/>
    <w:tmpl w:val="597EC204"/>
    <w:lvl w:ilvl="0" w:tplc="AD9247D0">
      <w:start w:val="1"/>
      <w:numFmt w:val="japaneseCounting"/>
      <w:lvlText w:val="第%1章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14B4492"/>
    <w:multiLevelType w:val="hybridMultilevel"/>
    <w:tmpl w:val="A9CA4706"/>
    <w:lvl w:ilvl="0" w:tplc="6FDA8D86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63E2D6B"/>
    <w:multiLevelType w:val="singleLevel"/>
    <w:tmpl w:val="0409000F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</w:abstractNum>
  <w:abstractNum w:abstractNumId="14">
    <w:nsid w:val="67520DF1"/>
    <w:multiLevelType w:val="hybridMultilevel"/>
    <w:tmpl w:val="BB40384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9051639"/>
    <w:multiLevelType w:val="hybridMultilevel"/>
    <w:tmpl w:val="977E5F38"/>
    <w:lvl w:ilvl="0" w:tplc="D152AE36">
      <w:start w:val="1"/>
      <w:numFmt w:val="decimal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14"/>
  </w:num>
  <w:num w:numId="3">
    <w:abstractNumId w:val="11"/>
  </w:num>
  <w:num w:numId="4">
    <w:abstractNumId w:val="5"/>
  </w:num>
  <w:num w:numId="5">
    <w:abstractNumId w:val="10"/>
  </w:num>
  <w:num w:numId="6">
    <w:abstractNumId w:val="0"/>
  </w:num>
  <w:num w:numId="7">
    <w:abstractNumId w:val="4"/>
  </w:num>
  <w:num w:numId="8">
    <w:abstractNumId w:val="1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2245"/>
    <w:rsid w:val="00001E82"/>
    <w:rsid w:val="0000216C"/>
    <w:rsid w:val="00003862"/>
    <w:rsid w:val="0000535A"/>
    <w:rsid w:val="00007089"/>
    <w:rsid w:val="0001016D"/>
    <w:rsid w:val="00013210"/>
    <w:rsid w:val="00013E35"/>
    <w:rsid w:val="00017296"/>
    <w:rsid w:val="00020336"/>
    <w:rsid w:val="00020E64"/>
    <w:rsid w:val="0002428A"/>
    <w:rsid w:val="00024C1F"/>
    <w:rsid w:val="000307B1"/>
    <w:rsid w:val="00031731"/>
    <w:rsid w:val="00032A67"/>
    <w:rsid w:val="00032CA7"/>
    <w:rsid w:val="000349A9"/>
    <w:rsid w:val="00042A20"/>
    <w:rsid w:val="000469EC"/>
    <w:rsid w:val="000479CA"/>
    <w:rsid w:val="00050F6E"/>
    <w:rsid w:val="00053A63"/>
    <w:rsid w:val="00053C69"/>
    <w:rsid w:val="00056B01"/>
    <w:rsid w:val="00061EA4"/>
    <w:rsid w:val="00064C49"/>
    <w:rsid w:val="000735E0"/>
    <w:rsid w:val="000738EC"/>
    <w:rsid w:val="00074B53"/>
    <w:rsid w:val="0007526E"/>
    <w:rsid w:val="000754D4"/>
    <w:rsid w:val="0008089D"/>
    <w:rsid w:val="00081F4D"/>
    <w:rsid w:val="000852C0"/>
    <w:rsid w:val="000905F2"/>
    <w:rsid w:val="00091E84"/>
    <w:rsid w:val="00096229"/>
    <w:rsid w:val="000A0579"/>
    <w:rsid w:val="000A2B53"/>
    <w:rsid w:val="000A5BE8"/>
    <w:rsid w:val="000B6666"/>
    <w:rsid w:val="000D36D2"/>
    <w:rsid w:val="000D400F"/>
    <w:rsid w:val="000E51E4"/>
    <w:rsid w:val="000F0A45"/>
    <w:rsid w:val="000F458A"/>
    <w:rsid w:val="000F54BE"/>
    <w:rsid w:val="00100218"/>
    <w:rsid w:val="0010086F"/>
    <w:rsid w:val="0010099B"/>
    <w:rsid w:val="00101891"/>
    <w:rsid w:val="0010423A"/>
    <w:rsid w:val="00105B97"/>
    <w:rsid w:val="0010747C"/>
    <w:rsid w:val="001106E1"/>
    <w:rsid w:val="00111A41"/>
    <w:rsid w:val="0011247D"/>
    <w:rsid w:val="00114BC5"/>
    <w:rsid w:val="0011551C"/>
    <w:rsid w:val="001202CA"/>
    <w:rsid w:val="001212AB"/>
    <w:rsid w:val="0012220B"/>
    <w:rsid w:val="001237D2"/>
    <w:rsid w:val="00127ADE"/>
    <w:rsid w:val="00132B55"/>
    <w:rsid w:val="00143BB4"/>
    <w:rsid w:val="00151A8C"/>
    <w:rsid w:val="00152E58"/>
    <w:rsid w:val="00154551"/>
    <w:rsid w:val="00157341"/>
    <w:rsid w:val="00161248"/>
    <w:rsid w:val="00170370"/>
    <w:rsid w:val="00186BEB"/>
    <w:rsid w:val="00192C38"/>
    <w:rsid w:val="0019393A"/>
    <w:rsid w:val="00193E58"/>
    <w:rsid w:val="00195A12"/>
    <w:rsid w:val="001968AB"/>
    <w:rsid w:val="001A0157"/>
    <w:rsid w:val="001A1BAB"/>
    <w:rsid w:val="001A3C7A"/>
    <w:rsid w:val="001A4C7B"/>
    <w:rsid w:val="001A71A7"/>
    <w:rsid w:val="001A7895"/>
    <w:rsid w:val="001B03E3"/>
    <w:rsid w:val="001B0A5D"/>
    <w:rsid w:val="001B209C"/>
    <w:rsid w:val="001C03D4"/>
    <w:rsid w:val="001C112B"/>
    <w:rsid w:val="001C316E"/>
    <w:rsid w:val="001C4585"/>
    <w:rsid w:val="001D5C5F"/>
    <w:rsid w:val="001D6697"/>
    <w:rsid w:val="001E1776"/>
    <w:rsid w:val="001E4DCF"/>
    <w:rsid w:val="001E77AD"/>
    <w:rsid w:val="001E7838"/>
    <w:rsid w:val="001F19AA"/>
    <w:rsid w:val="001F4BF0"/>
    <w:rsid w:val="002002A3"/>
    <w:rsid w:val="00211DF4"/>
    <w:rsid w:val="00211DF6"/>
    <w:rsid w:val="00214FD4"/>
    <w:rsid w:val="00220DEA"/>
    <w:rsid w:val="0022424A"/>
    <w:rsid w:val="00245445"/>
    <w:rsid w:val="002506E3"/>
    <w:rsid w:val="00257553"/>
    <w:rsid w:val="00257A22"/>
    <w:rsid w:val="0026130F"/>
    <w:rsid w:val="00261725"/>
    <w:rsid w:val="00265690"/>
    <w:rsid w:val="00265910"/>
    <w:rsid w:val="002760AC"/>
    <w:rsid w:val="00282823"/>
    <w:rsid w:val="0028610E"/>
    <w:rsid w:val="00291590"/>
    <w:rsid w:val="00295DFA"/>
    <w:rsid w:val="00296062"/>
    <w:rsid w:val="002A6F4A"/>
    <w:rsid w:val="002B3ECE"/>
    <w:rsid w:val="002B5A24"/>
    <w:rsid w:val="002C4B2D"/>
    <w:rsid w:val="002D1707"/>
    <w:rsid w:val="002D3305"/>
    <w:rsid w:val="002D5241"/>
    <w:rsid w:val="002D68A1"/>
    <w:rsid w:val="002E05B7"/>
    <w:rsid w:val="002E1956"/>
    <w:rsid w:val="002E2B60"/>
    <w:rsid w:val="002E369A"/>
    <w:rsid w:val="002E37AC"/>
    <w:rsid w:val="002E4800"/>
    <w:rsid w:val="002F0B81"/>
    <w:rsid w:val="002F1B8C"/>
    <w:rsid w:val="002F3264"/>
    <w:rsid w:val="002F380C"/>
    <w:rsid w:val="002F6889"/>
    <w:rsid w:val="00300996"/>
    <w:rsid w:val="003014C1"/>
    <w:rsid w:val="00301A1E"/>
    <w:rsid w:val="00302EE0"/>
    <w:rsid w:val="0030455A"/>
    <w:rsid w:val="00305180"/>
    <w:rsid w:val="003057BA"/>
    <w:rsid w:val="0031000B"/>
    <w:rsid w:val="00312F9B"/>
    <w:rsid w:val="00313FCD"/>
    <w:rsid w:val="00316C52"/>
    <w:rsid w:val="00316C79"/>
    <w:rsid w:val="003205BB"/>
    <w:rsid w:val="00322324"/>
    <w:rsid w:val="0033554C"/>
    <w:rsid w:val="00335787"/>
    <w:rsid w:val="00337151"/>
    <w:rsid w:val="00340E00"/>
    <w:rsid w:val="00343191"/>
    <w:rsid w:val="003431AC"/>
    <w:rsid w:val="00343413"/>
    <w:rsid w:val="00344033"/>
    <w:rsid w:val="00346196"/>
    <w:rsid w:val="003463E5"/>
    <w:rsid w:val="00347383"/>
    <w:rsid w:val="00347BAD"/>
    <w:rsid w:val="00361963"/>
    <w:rsid w:val="00363BAD"/>
    <w:rsid w:val="003720BA"/>
    <w:rsid w:val="003734FE"/>
    <w:rsid w:val="0037521E"/>
    <w:rsid w:val="00375700"/>
    <w:rsid w:val="00376E8E"/>
    <w:rsid w:val="003774A2"/>
    <w:rsid w:val="00380061"/>
    <w:rsid w:val="003802B0"/>
    <w:rsid w:val="003810F3"/>
    <w:rsid w:val="0038113F"/>
    <w:rsid w:val="0038261F"/>
    <w:rsid w:val="00385A7C"/>
    <w:rsid w:val="00394469"/>
    <w:rsid w:val="00395227"/>
    <w:rsid w:val="003952BA"/>
    <w:rsid w:val="00397718"/>
    <w:rsid w:val="00397E1C"/>
    <w:rsid w:val="003B0E05"/>
    <w:rsid w:val="003B2A35"/>
    <w:rsid w:val="003B4360"/>
    <w:rsid w:val="003B5C40"/>
    <w:rsid w:val="003C0BC5"/>
    <w:rsid w:val="003C3083"/>
    <w:rsid w:val="003C56BD"/>
    <w:rsid w:val="003D15FE"/>
    <w:rsid w:val="003D2049"/>
    <w:rsid w:val="003D22F6"/>
    <w:rsid w:val="003E3798"/>
    <w:rsid w:val="003E58D8"/>
    <w:rsid w:val="003F20AE"/>
    <w:rsid w:val="003F25A1"/>
    <w:rsid w:val="003F2949"/>
    <w:rsid w:val="003F6EE2"/>
    <w:rsid w:val="003F7F54"/>
    <w:rsid w:val="00411952"/>
    <w:rsid w:val="00411C0E"/>
    <w:rsid w:val="00414280"/>
    <w:rsid w:val="004205E7"/>
    <w:rsid w:val="004221AF"/>
    <w:rsid w:val="004445F0"/>
    <w:rsid w:val="00450A69"/>
    <w:rsid w:val="00451B2E"/>
    <w:rsid w:val="004522BA"/>
    <w:rsid w:val="0045635F"/>
    <w:rsid w:val="0045672F"/>
    <w:rsid w:val="0046042D"/>
    <w:rsid w:val="004614A9"/>
    <w:rsid w:val="004622C0"/>
    <w:rsid w:val="00465403"/>
    <w:rsid w:val="0046592C"/>
    <w:rsid w:val="00466998"/>
    <w:rsid w:val="00470E3D"/>
    <w:rsid w:val="00471006"/>
    <w:rsid w:val="0048287D"/>
    <w:rsid w:val="004858AD"/>
    <w:rsid w:val="004863FD"/>
    <w:rsid w:val="004942C3"/>
    <w:rsid w:val="004952B0"/>
    <w:rsid w:val="004A1FD1"/>
    <w:rsid w:val="004A2417"/>
    <w:rsid w:val="004A28CA"/>
    <w:rsid w:val="004A541E"/>
    <w:rsid w:val="004A5C0C"/>
    <w:rsid w:val="004A65AB"/>
    <w:rsid w:val="004A6C45"/>
    <w:rsid w:val="004B397D"/>
    <w:rsid w:val="004B41E2"/>
    <w:rsid w:val="004B4E44"/>
    <w:rsid w:val="004B5C4C"/>
    <w:rsid w:val="004B77B6"/>
    <w:rsid w:val="004C1ACB"/>
    <w:rsid w:val="004C201C"/>
    <w:rsid w:val="004C342F"/>
    <w:rsid w:val="004C4282"/>
    <w:rsid w:val="004C4627"/>
    <w:rsid w:val="004C69E8"/>
    <w:rsid w:val="004D322E"/>
    <w:rsid w:val="004D3DDE"/>
    <w:rsid w:val="004D3F03"/>
    <w:rsid w:val="004D425B"/>
    <w:rsid w:val="004E0FF8"/>
    <w:rsid w:val="004E31FA"/>
    <w:rsid w:val="004F0E1B"/>
    <w:rsid w:val="004F35FF"/>
    <w:rsid w:val="0050076D"/>
    <w:rsid w:val="00502E1C"/>
    <w:rsid w:val="00503075"/>
    <w:rsid w:val="0050377A"/>
    <w:rsid w:val="00503B39"/>
    <w:rsid w:val="00503D58"/>
    <w:rsid w:val="00510701"/>
    <w:rsid w:val="00512EB7"/>
    <w:rsid w:val="00517C33"/>
    <w:rsid w:val="005363DE"/>
    <w:rsid w:val="0053705E"/>
    <w:rsid w:val="0054103F"/>
    <w:rsid w:val="00543384"/>
    <w:rsid w:val="005469C0"/>
    <w:rsid w:val="00546F75"/>
    <w:rsid w:val="00550AAC"/>
    <w:rsid w:val="0055496D"/>
    <w:rsid w:val="00560FE3"/>
    <w:rsid w:val="00562485"/>
    <w:rsid w:val="005643CD"/>
    <w:rsid w:val="00567745"/>
    <w:rsid w:val="00571DCA"/>
    <w:rsid w:val="00574AB0"/>
    <w:rsid w:val="00582BE7"/>
    <w:rsid w:val="005856C2"/>
    <w:rsid w:val="00585F28"/>
    <w:rsid w:val="00591015"/>
    <w:rsid w:val="00592AD9"/>
    <w:rsid w:val="005943D3"/>
    <w:rsid w:val="00594708"/>
    <w:rsid w:val="00596BA5"/>
    <w:rsid w:val="005A1B67"/>
    <w:rsid w:val="005A52CF"/>
    <w:rsid w:val="005A5B00"/>
    <w:rsid w:val="005A7772"/>
    <w:rsid w:val="005B07B7"/>
    <w:rsid w:val="005B5BAD"/>
    <w:rsid w:val="005C1624"/>
    <w:rsid w:val="005C21D7"/>
    <w:rsid w:val="005C271B"/>
    <w:rsid w:val="005C4288"/>
    <w:rsid w:val="005D21AA"/>
    <w:rsid w:val="005D3F2E"/>
    <w:rsid w:val="005D666E"/>
    <w:rsid w:val="005E2CF7"/>
    <w:rsid w:val="005E7796"/>
    <w:rsid w:val="005F40A3"/>
    <w:rsid w:val="005F4547"/>
    <w:rsid w:val="00606562"/>
    <w:rsid w:val="006102D4"/>
    <w:rsid w:val="00612A11"/>
    <w:rsid w:val="006148BA"/>
    <w:rsid w:val="00615411"/>
    <w:rsid w:val="00617A76"/>
    <w:rsid w:val="0062616E"/>
    <w:rsid w:val="00626380"/>
    <w:rsid w:val="00640A75"/>
    <w:rsid w:val="00642534"/>
    <w:rsid w:val="006443BD"/>
    <w:rsid w:val="0064452F"/>
    <w:rsid w:val="00644609"/>
    <w:rsid w:val="006470EF"/>
    <w:rsid w:val="006538BA"/>
    <w:rsid w:val="006562AD"/>
    <w:rsid w:val="00662739"/>
    <w:rsid w:val="006657DC"/>
    <w:rsid w:val="00672FC8"/>
    <w:rsid w:val="006738F3"/>
    <w:rsid w:val="00673EAD"/>
    <w:rsid w:val="006755CF"/>
    <w:rsid w:val="00676758"/>
    <w:rsid w:val="00684C26"/>
    <w:rsid w:val="006906F2"/>
    <w:rsid w:val="00691E28"/>
    <w:rsid w:val="0069225D"/>
    <w:rsid w:val="00692275"/>
    <w:rsid w:val="00692FED"/>
    <w:rsid w:val="006A5AF4"/>
    <w:rsid w:val="006A6BF4"/>
    <w:rsid w:val="006C48CD"/>
    <w:rsid w:val="006C51D6"/>
    <w:rsid w:val="006C5EF2"/>
    <w:rsid w:val="006C6ABD"/>
    <w:rsid w:val="006D365E"/>
    <w:rsid w:val="006D5A57"/>
    <w:rsid w:val="006D6B4E"/>
    <w:rsid w:val="006E1264"/>
    <w:rsid w:val="006E265B"/>
    <w:rsid w:val="006E3184"/>
    <w:rsid w:val="006E5955"/>
    <w:rsid w:val="006E67B7"/>
    <w:rsid w:val="006E7004"/>
    <w:rsid w:val="006E7354"/>
    <w:rsid w:val="006E73BA"/>
    <w:rsid w:val="006F7C3C"/>
    <w:rsid w:val="0071072E"/>
    <w:rsid w:val="00723B6F"/>
    <w:rsid w:val="0072707E"/>
    <w:rsid w:val="00730351"/>
    <w:rsid w:val="00736542"/>
    <w:rsid w:val="0074340A"/>
    <w:rsid w:val="007459EB"/>
    <w:rsid w:val="007531EF"/>
    <w:rsid w:val="00771070"/>
    <w:rsid w:val="0077357B"/>
    <w:rsid w:val="00775D3E"/>
    <w:rsid w:val="00776B22"/>
    <w:rsid w:val="00787833"/>
    <w:rsid w:val="00790601"/>
    <w:rsid w:val="00791CFE"/>
    <w:rsid w:val="007920E9"/>
    <w:rsid w:val="00793E76"/>
    <w:rsid w:val="007956EF"/>
    <w:rsid w:val="007A47FA"/>
    <w:rsid w:val="007B1978"/>
    <w:rsid w:val="007B207A"/>
    <w:rsid w:val="007B341D"/>
    <w:rsid w:val="007B47E3"/>
    <w:rsid w:val="007B486C"/>
    <w:rsid w:val="007B6DA4"/>
    <w:rsid w:val="007C0D4E"/>
    <w:rsid w:val="007C6AD1"/>
    <w:rsid w:val="007D2C20"/>
    <w:rsid w:val="007E33A3"/>
    <w:rsid w:val="007F3001"/>
    <w:rsid w:val="007F4808"/>
    <w:rsid w:val="007F5189"/>
    <w:rsid w:val="007F5FE5"/>
    <w:rsid w:val="00800BFE"/>
    <w:rsid w:val="00803334"/>
    <w:rsid w:val="00805B2D"/>
    <w:rsid w:val="00805F80"/>
    <w:rsid w:val="0080672B"/>
    <w:rsid w:val="008077F8"/>
    <w:rsid w:val="008104D0"/>
    <w:rsid w:val="0081280D"/>
    <w:rsid w:val="00812C1F"/>
    <w:rsid w:val="00813113"/>
    <w:rsid w:val="00816816"/>
    <w:rsid w:val="00820248"/>
    <w:rsid w:val="008225B9"/>
    <w:rsid w:val="00826A91"/>
    <w:rsid w:val="008277A0"/>
    <w:rsid w:val="008451F6"/>
    <w:rsid w:val="00846231"/>
    <w:rsid w:val="00850607"/>
    <w:rsid w:val="00851415"/>
    <w:rsid w:val="00852D40"/>
    <w:rsid w:val="00853B6E"/>
    <w:rsid w:val="008567AA"/>
    <w:rsid w:val="0086002B"/>
    <w:rsid w:val="00862805"/>
    <w:rsid w:val="00867D5C"/>
    <w:rsid w:val="00867EC7"/>
    <w:rsid w:val="008712FA"/>
    <w:rsid w:val="00873D9E"/>
    <w:rsid w:val="00873DE9"/>
    <w:rsid w:val="00881D79"/>
    <w:rsid w:val="008857A0"/>
    <w:rsid w:val="008860AE"/>
    <w:rsid w:val="00892F43"/>
    <w:rsid w:val="008979C9"/>
    <w:rsid w:val="008A773C"/>
    <w:rsid w:val="008C137F"/>
    <w:rsid w:val="008C49B2"/>
    <w:rsid w:val="008C6511"/>
    <w:rsid w:val="008C69BD"/>
    <w:rsid w:val="008C6D91"/>
    <w:rsid w:val="008D487D"/>
    <w:rsid w:val="008D6223"/>
    <w:rsid w:val="008D7D86"/>
    <w:rsid w:val="008E2AC8"/>
    <w:rsid w:val="008E2FB6"/>
    <w:rsid w:val="008E42AF"/>
    <w:rsid w:val="008E5C9E"/>
    <w:rsid w:val="008F0276"/>
    <w:rsid w:val="00900A1C"/>
    <w:rsid w:val="009023C7"/>
    <w:rsid w:val="00903442"/>
    <w:rsid w:val="00905130"/>
    <w:rsid w:val="00912E19"/>
    <w:rsid w:val="009150A2"/>
    <w:rsid w:val="00916534"/>
    <w:rsid w:val="00931AFE"/>
    <w:rsid w:val="00932B26"/>
    <w:rsid w:val="00935444"/>
    <w:rsid w:val="009364F7"/>
    <w:rsid w:val="00942AE2"/>
    <w:rsid w:val="00953FFE"/>
    <w:rsid w:val="00956220"/>
    <w:rsid w:val="00964B76"/>
    <w:rsid w:val="00975B79"/>
    <w:rsid w:val="00975EB8"/>
    <w:rsid w:val="0097796F"/>
    <w:rsid w:val="00977B51"/>
    <w:rsid w:val="00977D2A"/>
    <w:rsid w:val="00981F92"/>
    <w:rsid w:val="00985260"/>
    <w:rsid w:val="00986AE3"/>
    <w:rsid w:val="00990A1D"/>
    <w:rsid w:val="009A09EE"/>
    <w:rsid w:val="009A101E"/>
    <w:rsid w:val="009A371A"/>
    <w:rsid w:val="009A3D17"/>
    <w:rsid w:val="009A4B6B"/>
    <w:rsid w:val="009A5264"/>
    <w:rsid w:val="009A6A72"/>
    <w:rsid w:val="009A76AC"/>
    <w:rsid w:val="009B3E73"/>
    <w:rsid w:val="009B6CA4"/>
    <w:rsid w:val="009C06AE"/>
    <w:rsid w:val="009C157A"/>
    <w:rsid w:val="009C3D15"/>
    <w:rsid w:val="009D1999"/>
    <w:rsid w:val="009D2B71"/>
    <w:rsid w:val="009D74D0"/>
    <w:rsid w:val="009E048E"/>
    <w:rsid w:val="009E1C7E"/>
    <w:rsid w:val="009E5379"/>
    <w:rsid w:val="009F1A33"/>
    <w:rsid w:val="009F2749"/>
    <w:rsid w:val="009F3370"/>
    <w:rsid w:val="00A03945"/>
    <w:rsid w:val="00A05F91"/>
    <w:rsid w:val="00A07C0E"/>
    <w:rsid w:val="00A114FF"/>
    <w:rsid w:val="00A1440B"/>
    <w:rsid w:val="00A15B60"/>
    <w:rsid w:val="00A160C2"/>
    <w:rsid w:val="00A16B75"/>
    <w:rsid w:val="00A23A56"/>
    <w:rsid w:val="00A353B4"/>
    <w:rsid w:val="00A35F2C"/>
    <w:rsid w:val="00A36715"/>
    <w:rsid w:val="00A40269"/>
    <w:rsid w:val="00A43448"/>
    <w:rsid w:val="00A44181"/>
    <w:rsid w:val="00A528C7"/>
    <w:rsid w:val="00A55CAD"/>
    <w:rsid w:val="00A60065"/>
    <w:rsid w:val="00A620AF"/>
    <w:rsid w:val="00A652AD"/>
    <w:rsid w:val="00A67E0A"/>
    <w:rsid w:val="00A70C61"/>
    <w:rsid w:val="00A77D36"/>
    <w:rsid w:val="00A84DB9"/>
    <w:rsid w:val="00A87481"/>
    <w:rsid w:val="00A91127"/>
    <w:rsid w:val="00A9396B"/>
    <w:rsid w:val="00AA0728"/>
    <w:rsid w:val="00AA14B4"/>
    <w:rsid w:val="00AA7707"/>
    <w:rsid w:val="00AB1E32"/>
    <w:rsid w:val="00AB638F"/>
    <w:rsid w:val="00AB764C"/>
    <w:rsid w:val="00AC1BF0"/>
    <w:rsid w:val="00AD03A1"/>
    <w:rsid w:val="00AD5E0A"/>
    <w:rsid w:val="00AD7C08"/>
    <w:rsid w:val="00AE1291"/>
    <w:rsid w:val="00AE2D06"/>
    <w:rsid w:val="00AE3228"/>
    <w:rsid w:val="00AE7B19"/>
    <w:rsid w:val="00AF3066"/>
    <w:rsid w:val="00AF5142"/>
    <w:rsid w:val="00B00A41"/>
    <w:rsid w:val="00B019CE"/>
    <w:rsid w:val="00B04FA4"/>
    <w:rsid w:val="00B07EA0"/>
    <w:rsid w:val="00B119E6"/>
    <w:rsid w:val="00B11E38"/>
    <w:rsid w:val="00B14416"/>
    <w:rsid w:val="00B259C4"/>
    <w:rsid w:val="00B25F2D"/>
    <w:rsid w:val="00B3600E"/>
    <w:rsid w:val="00B36D86"/>
    <w:rsid w:val="00B561D8"/>
    <w:rsid w:val="00B61DE0"/>
    <w:rsid w:val="00B66E3E"/>
    <w:rsid w:val="00B71E31"/>
    <w:rsid w:val="00B72553"/>
    <w:rsid w:val="00B73B7A"/>
    <w:rsid w:val="00B74F8E"/>
    <w:rsid w:val="00B755A1"/>
    <w:rsid w:val="00B76532"/>
    <w:rsid w:val="00B91C4A"/>
    <w:rsid w:val="00B93C3B"/>
    <w:rsid w:val="00B967BF"/>
    <w:rsid w:val="00B96DA1"/>
    <w:rsid w:val="00BA4F4D"/>
    <w:rsid w:val="00BA5F45"/>
    <w:rsid w:val="00BB1C73"/>
    <w:rsid w:val="00BB2368"/>
    <w:rsid w:val="00BB71F0"/>
    <w:rsid w:val="00BC5464"/>
    <w:rsid w:val="00BC7DEA"/>
    <w:rsid w:val="00BD0CA9"/>
    <w:rsid w:val="00BD336D"/>
    <w:rsid w:val="00BD50E0"/>
    <w:rsid w:val="00BE160A"/>
    <w:rsid w:val="00BF127F"/>
    <w:rsid w:val="00BF4F2D"/>
    <w:rsid w:val="00BF645B"/>
    <w:rsid w:val="00C003D6"/>
    <w:rsid w:val="00C02D83"/>
    <w:rsid w:val="00C0560A"/>
    <w:rsid w:val="00C12779"/>
    <w:rsid w:val="00C15DF4"/>
    <w:rsid w:val="00C17016"/>
    <w:rsid w:val="00C22F48"/>
    <w:rsid w:val="00C232DB"/>
    <w:rsid w:val="00C25F06"/>
    <w:rsid w:val="00C30A47"/>
    <w:rsid w:val="00C30B05"/>
    <w:rsid w:val="00C35355"/>
    <w:rsid w:val="00C35C3D"/>
    <w:rsid w:val="00C37919"/>
    <w:rsid w:val="00C40A92"/>
    <w:rsid w:val="00C4179B"/>
    <w:rsid w:val="00C42ECF"/>
    <w:rsid w:val="00C506DE"/>
    <w:rsid w:val="00C515DE"/>
    <w:rsid w:val="00C600B3"/>
    <w:rsid w:val="00C70B9F"/>
    <w:rsid w:val="00C717F2"/>
    <w:rsid w:val="00C80A90"/>
    <w:rsid w:val="00C8467E"/>
    <w:rsid w:val="00C84CA7"/>
    <w:rsid w:val="00C859CB"/>
    <w:rsid w:val="00C86DC4"/>
    <w:rsid w:val="00C92B04"/>
    <w:rsid w:val="00C93744"/>
    <w:rsid w:val="00C9782F"/>
    <w:rsid w:val="00CA3E13"/>
    <w:rsid w:val="00CA48D5"/>
    <w:rsid w:val="00CA65AC"/>
    <w:rsid w:val="00CA705E"/>
    <w:rsid w:val="00CB6C84"/>
    <w:rsid w:val="00CC4253"/>
    <w:rsid w:val="00CC45E7"/>
    <w:rsid w:val="00CC5D36"/>
    <w:rsid w:val="00CC74CD"/>
    <w:rsid w:val="00CD3966"/>
    <w:rsid w:val="00CD4F97"/>
    <w:rsid w:val="00CD6128"/>
    <w:rsid w:val="00CD7E36"/>
    <w:rsid w:val="00CE229D"/>
    <w:rsid w:val="00CE366F"/>
    <w:rsid w:val="00CE4D39"/>
    <w:rsid w:val="00CE545B"/>
    <w:rsid w:val="00CE7E2B"/>
    <w:rsid w:val="00CF2017"/>
    <w:rsid w:val="00CF2023"/>
    <w:rsid w:val="00CF2B68"/>
    <w:rsid w:val="00CF4C58"/>
    <w:rsid w:val="00CF53B0"/>
    <w:rsid w:val="00D001D8"/>
    <w:rsid w:val="00D00632"/>
    <w:rsid w:val="00D006D8"/>
    <w:rsid w:val="00D061E1"/>
    <w:rsid w:val="00D11000"/>
    <w:rsid w:val="00D15C4E"/>
    <w:rsid w:val="00D15D99"/>
    <w:rsid w:val="00D204B5"/>
    <w:rsid w:val="00D20FE3"/>
    <w:rsid w:val="00D21C08"/>
    <w:rsid w:val="00D26E5E"/>
    <w:rsid w:val="00D42F39"/>
    <w:rsid w:val="00D50399"/>
    <w:rsid w:val="00D53B55"/>
    <w:rsid w:val="00D54794"/>
    <w:rsid w:val="00D550DC"/>
    <w:rsid w:val="00D57C48"/>
    <w:rsid w:val="00D63BFB"/>
    <w:rsid w:val="00D6412B"/>
    <w:rsid w:val="00D6656B"/>
    <w:rsid w:val="00D71914"/>
    <w:rsid w:val="00D74B9E"/>
    <w:rsid w:val="00D810A6"/>
    <w:rsid w:val="00D8135E"/>
    <w:rsid w:val="00D85DA5"/>
    <w:rsid w:val="00D90796"/>
    <w:rsid w:val="00DA1584"/>
    <w:rsid w:val="00DA30D2"/>
    <w:rsid w:val="00DA52DE"/>
    <w:rsid w:val="00DA55B7"/>
    <w:rsid w:val="00DA5F3F"/>
    <w:rsid w:val="00DB0C4D"/>
    <w:rsid w:val="00DB3FF9"/>
    <w:rsid w:val="00DC0CCB"/>
    <w:rsid w:val="00DC2325"/>
    <w:rsid w:val="00DC75AA"/>
    <w:rsid w:val="00DD1EB3"/>
    <w:rsid w:val="00DD4063"/>
    <w:rsid w:val="00DE70DA"/>
    <w:rsid w:val="00DF4C49"/>
    <w:rsid w:val="00E079B2"/>
    <w:rsid w:val="00E14AB0"/>
    <w:rsid w:val="00E17D51"/>
    <w:rsid w:val="00E2367E"/>
    <w:rsid w:val="00E25A86"/>
    <w:rsid w:val="00E25B8B"/>
    <w:rsid w:val="00E340B0"/>
    <w:rsid w:val="00E45664"/>
    <w:rsid w:val="00E6274D"/>
    <w:rsid w:val="00E63FEE"/>
    <w:rsid w:val="00E656A5"/>
    <w:rsid w:val="00E74291"/>
    <w:rsid w:val="00E74B7D"/>
    <w:rsid w:val="00E77061"/>
    <w:rsid w:val="00E8363F"/>
    <w:rsid w:val="00E90BE2"/>
    <w:rsid w:val="00E90CE6"/>
    <w:rsid w:val="00E92D10"/>
    <w:rsid w:val="00E94BDF"/>
    <w:rsid w:val="00E97F4A"/>
    <w:rsid w:val="00EA4EC1"/>
    <w:rsid w:val="00EB2F96"/>
    <w:rsid w:val="00EB3604"/>
    <w:rsid w:val="00EC2F74"/>
    <w:rsid w:val="00EC3BFA"/>
    <w:rsid w:val="00EC5DAB"/>
    <w:rsid w:val="00EC72E6"/>
    <w:rsid w:val="00EC736A"/>
    <w:rsid w:val="00ED2FA0"/>
    <w:rsid w:val="00ED79F8"/>
    <w:rsid w:val="00EE23F3"/>
    <w:rsid w:val="00EE7DD8"/>
    <w:rsid w:val="00EF1B69"/>
    <w:rsid w:val="00EF42B9"/>
    <w:rsid w:val="00EF66B8"/>
    <w:rsid w:val="00EF7800"/>
    <w:rsid w:val="00F025CF"/>
    <w:rsid w:val="00F027FC"/>
    <w:rsid w:val="00F033D7"/>
    <w:rsid w:val="00F053FB"/>
    <w:rsid w:val="00F07263"/>
    <w:rsid w:val="00F074AE"/>
    <w:rsid w:val="00F07E0C"/>
    <w:rsid w:val="00F1515D"/>
    <w:rsid w:val="00F176D4"/>
    <w:rsid w:val="00F373DB"/>
    <w:rsid w:val="00F438BA"/>
    <w:rsid w:val="00F443E3"/>
    <w:rsid w:val="00F45D8A"/>
    <w:rsid w:val="00F45E2B"/>
    <w:rsid w:val="00F46635"/>
    <w:rsid w:val="00F5623E"/>
    <w:rsid w:val="00F56951"/>
    <w:rsid w:val="00F628A0"/>
    <w:rsid w:val="00F72E1B"/>
    <w:rsid w:val="00F730CF"/>
    <w:rsid w:val="00F73143"/>
    <w:rsid w:val="00F756A6"/>
    <w:rsid w:val="00F82C25"/>
    <w:rsid w:val="00F84089"/>
    <w:rsid w:val="00F867AA"/>
    <w:rsid w:val="00F96702"/>
    <w:rsid w:val="00F9738A"/>
    <w:rsid w:val="00FA0EB8"/>
    <w:rsid w:val="00FA2354"/>
    <w:rsid w:val="00FA3789"/>
    <w:rsid w:val="00FA58D3"/>
    <w:rsid w:val="00FB0ACB"/>
    <w:rsid w:val="00FB0DE5"/>
    <w:rsid w:val="00FB349A"/>
    <w:rsid w:val="00FB522B"/>
    <w:rsid w:val="00FB7A3E"/>
    <w:rsid w:val="00FB7FC1"/>
    <w:rsid w:val="00FC107A"/>
    <w:rsid w:val="00FC5974"/>
    <w:rsid w:val="00FC5EF6"/>
    <w:rsid w:val="00FC60D2"/>
    <w:rsid w:val="00FC6741"/>
    <w:rsid w:val="00FD1E11"/>
    <w:rsid w:val="00FD2A65"/>
    <w:rsid w:val="00FD7624"/>
    <w:rsid w:val="00FE2245"/>
    <w:rsid w:val="00FE368F"/>
    <w:rsid w:val="00FE5518"/>
    <w:rsid w:val="00FF0632"/>
    <w:rsid w:val="00FF5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8FCC31-48C1-4CA5-9792-99D447677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DA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434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7434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434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74340A"/>
    <w:rPr>
      <w:sz w:val="18"/>
      <w:szCs w:val="18"/>
    </w:rPr>
  </w:style>
  <w:style w:type="character" w:styleId="a5">
    <w:name w:val="Hyperlink"/>
    <w:uiPriority w:val="99"/>
    <w:unhideWhenUsed/>
    <w:rsid w:val="001F19AA"/>
    <w:rPr>
      <w:color w:val="0000FF"/>
      <w:u w:val="single"/>
    </w:rPr>
  </w:style>
  <w:style w:type="paragraph" w:styleId="a6">
    <w:name w:val="No Spacing"/>
    <w:link w:val="Char1"/>
    <w:uiPriority w:val="1"/>
    <w:qFormat/>
    <w:rsid w:val="00CC45E7"/>
    <w:rPr>
      <w:sz w:val="22"/>
      <w:szCs w:val="22"/>
    </w:rPr>
  </w:style>
  <w:style w:type="character" w:customStyle="1" w:styleId="Char1">
    <w:name w:val="无间隔 Char"/>
    <w:link w:val="a6"/>
    <w:uiPriority w:val="1"/>
    <w:rsid w:val="00CC45E7"/>
    <w:rPr>
      <w:sz w:val="22"/>
      <w:szCs w:val="22"/>
      <w:lang w:val="en-US" w:eastAsia="zh-CN" w:bidi="ar-SA"/>
    </w:rPr>
  </w:style>
  <w:style w:type="paragraph" w:styleId="a7">
    <w:name w:val="Balloon Text"/>
    <w:basedOn w:val="a"/>
    <w:link w:val="Char2"/>
    <w:uiPriority w:val="99"/>
    <w:semiHidden/>
    <w:unhideWhenUsed/>
    <w:rsid w:val="00C600B3"/>
    <w:rPr>
      <w:sz w:val="18"/>
      <w:szCs w:val="18"/>
    </w:rPr>
  </w:style>
  <w:style w:type="character" w:customStyle="1" w:styleId="Char2">
    <w:name w:val="批注框文本 Char"/>
    <w:link w:val="a7"/>
    <w:uiPriority w:val="99"/>
    <w:semiHidden/>
    <w:rsid w:val="00C600B3"/>
    <w:rPr>
      <w:kern w:val="2"/>
      <w:sz w:val="18"/>
      <w:szCs w:val="18"/>
    </w:rPr>
  </w:style>
  <w:style w:type="table" w:styleId="a8">
    <w:name w:val="Table Grid"/>
    <w:basedOn w:val="a1"/>
    <w:uiPriority w:val="59"/>
    <w:rsid w:val="003C3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091E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YCRA\&#24037;&#20316;&#25991;&#26723;\&#24037;&#20316;&#25991;&#26723;&#27169;&#26495;\WORD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WORD模板</Template>
  <TotalTime>88</TotalTime>
  <Pages>1</Pages>
  <Words>60</Words>
  <Characters>345</Characters>
  <Application>Microsoft Office Word</Application>
  <DocSecurity>0</DocSecurity>
  <Lines>2</Lines>
  <Paragraphs>1</Paragraphs>
  <ScaleCrop>false</ScaleCrop>
  <Company>宜昌市数字证书技术服务中心</Company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陈杨峰</dc:creator>
  <cp:keywords/>
  <dc:description/>
  <cp:lastModifiedBy>monsooncyf</cp:lastModifiedBy>
  <cp:revision>95</cp:revision>
  <cp:lastPrinted>2016-10-27T01:21:00Z</cp:lastPrinted>
  <dcterms:created xsi:type="dcterms:W3CDTF">2016-08-16T02:28:00Z</dcterms:created>
  <dcterms:modified xsi:type="dcterms:W3CDTF">2016-10-27T06:39:00Z</dcterms:modified>
</cp:coreProperties>
</file>